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AFB22" w14:textId="223E6142" w:rsidR="00AF4F6D" w:rsidRDefault="002D5E2D" w:rsidP="00AF4F6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80" behindDoc="0" locked="0" layoutInCell="1" allowOverlap="1" wp14:anchorId="17A644B4" wp14:editId="184F27AD">
            <wp:simplePos x="0" y="0"/>
            <wp:positionH relativeFrom="page">
              <wp:posOffset>1609090</wp:posOffset>
            </wp:positionH>
            <wp:positionV relativeFrom="page">
              <wp:posOffset>285115</wp:posOffset>
            </wp:positionV>
            <wp:extent cx="4464685" cy="1904365"/>
            <wp:effectExtent l="0" t="0" r="5715" b="635"/>
            <wp:wrapThrough wrapText="bothSides">
              <wp:wrapPolygon edited="0">
                <wp:start x="0" y="0"/>
                <wp:lineTo x="0" y="21319"/>
                <wp:lineTo x="21505" y="21319"/>
                <wp:lineTo x="21505" y="0"/>
                <wp:lineTo x="0" y="0"/>
              </wp:wrapPolygon>
            </wp:wrapThrough>
            <wp:docPr id="2" name="Picture 2" descr="Macintosh HD:Users:user:Desktop:chalki composition competition 2020:CHALK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user:Desktop:chalki composition competition 2020:CHALKI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03" b="29646"/>
                    <a:stretch/>
                  </pic:blipFill>
                  <pic:spPr bwMode="auto">
                    <a:xfrm>
                      <a:off x="0" y="0"/>
                      <a:ext cx="446468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5A5">
        <w:rPr>
          <w:noProof/>
        </w:rPr>
        <mc:AlternateContent>
          <mc:Choice Requires="wps">
            <w:drawing>
              <wp:anchor distT="0" distB="0" distL="114300" distR="114300" simplePos="0" relativeHeight="251671556" behindDoc="0" locked="0" layoutInCell="1" allowOverlap="1" wp14:anchorId="3821EB15" wp14:editId="7C4ECBBE">
                <wp:simplePos x="0" y="0"/>
                <wp:positionH relativeFrom="page">
                  <wp:posOffset>419100</wp:posOffset>
                </wp:positionH>
                <wp:positionV relativeFrom="page">
                  <wp:posOffset>2694940</wp:posOffset>
                </wp:positionV>
                <wp:extent cx="6950710" cy="7158990"/>
                <wp:effectExtent l="0" t="0" r="0" b="3810"/>
                <wp:wrapThrough wrapText="bothSides">
                  <wp:wrapPolygon edited="0">
                    <wp:start x="79" y="0"/>
                    <wp:lineTo x="79" y="21535"/>
                    <wp:lineTo x="21391" y="21535"/>
                    <wp:lineTo x="21470" y="0"/>
                    <wp:lineTo x="79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710" cy="715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BE7D0" w14:textId="7D10782B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2306F">
                              <w:rPr>
                                <w:color w:val="FFFFFF" w:themeColor="background1"/>
                              </w:rPr>
                              <w:t>Composer’s name:</w:t>
                            </w:r>
                            <w:r>
                              <w:rPr>
                                <w:color w:val="FFFFFF" w:themeColor="background1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14:paraId="55B69988" w14:textId="77777777" w:rsid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BDEF597" w14:textId="77777777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C98CC70" w14:textId="4342A35C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2306F">
                              <w:rPr>
                                <w:color w:val="FFFFFF" w:themeColor="background1"/>
                              </w:rPr>
                              <w:t>Title of work(s):</w:t>
                            </w:r>
                            <w:r>
                              <w:rPr>
                                <w:color w:val="FFFFFF" w:themeColor="background1"/>
                              </w:rPr>
                              <w:t>…………………………………………………………………………………………………..</w:t>
                            </w:r>
                          </w:p>
                          <w:p w14:paraId="0CDD98B7" w14:textId="77777777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92CCB60" w14:textId="77777777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C384DEB" w14:textId="4B4F6064" w:rsid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2306F">
                              <w:rPr>
                                <w:color w:val="FFFFFF" w:themeColor="background1"/>
                              </w:rPr>
                              <w:t>Duration of the work</w:t>
                            </w:r>
                            <w:r w:rsidR="00221F6E">
                              <w:rPr>
                                <w:color w:val="FFFFFF" w:themeColor="background1"/>
                              </w:rPr>
                              <w:t>(s)</w:t>
                            </w:r>
                            <w:r w:rsidRPr="0052306F">
                              <w:rPr>
                                <w:color w:val="FFFFFF" w:themeColor="background1"/>
                              </w:rPr>
                              <w:t>:</w:t>
                            </w:r>
                            <w:r>
                              <w:rPr>
                                <w:color w:val="FFFFFF" w:themeColor="background1"/>
                              </w:rPr>
                              <w:t>………</w:t>
                            </w:r>
                            <w:r w:rsidR="00221F6E">
                              <w:rPr>
                                <w:color w:val="FFFFFF" w:themeColor="background1"/>
                              </w:rPr>
                              <w:t>…………………………………………………………………………………</w:t>
                            </w:r>
                          </w:p>
                          <w:p w14:paraId="0CCDB96E" w14:textId="77777777" w:rsidR="00221F6E" w:rsidRDefault="00221F6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3F31B558" w14:textId="77777777" w:rsidR="00221F6E" w:rsidRDefault="00221F6E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106C2B6" w14:textId="104F74E9" w:rsidR="00221F6E" w:rsidRPr="0052306F" w:rsidRDefault="009265A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6 - </w:t>
                            </w:r>
                            <w:r w:rsidR="00221F6E">
                              <w:rPr>
                                <w:color w:val="FFFFFF" w:themeColor="background1"/>
                              </w:rPr>
                              <w:t>Digit code:…………………………</w:t>
                            </w:r>
                            <w:r>
                              <w:rPr>
                                <w:color w:val="FFFFFF" w:themeColor="background1"/>
                              </w:rPr>
                              <w:t>………………………………………………………………………….</w:t>
                            </w:r>
                          </w:p>
                          <w:p w14:paraId="0711F502" w14:textId="77777777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9E2AE73" w14:textId="77777777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8FB6036" w14:textId="26B031AD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2306F">
                              <w:rPr>
                                <w:color w:val="FFFFFF" w:themeColor="background1"/>
                              </w:rPr>
                              <w:t>Nationality:</w:t>
                            </w:r>
                            <w:r>
                              <w:rPr>
                                <w:color w:val="FFFFFF" w:themeColor="background1"/>
                              </w:rPr>
                              <w:t>…………………………………………………………………………………………………………</w:t>
                            </w:r>
                          </w:p>
                          <w:p w14:paraId="5EA6F545" w14:textId="77777777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682FAF7" w14:textId="77777777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639FA58" w14:textId="28B4D23D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2306F">
                              <w:rPr>
                                <w:color w:val="FFFFFF" w:themeColor="background1"/>
                              </w:rPr>
                              <w:t>Email address</w:t>
                            </w:r>
                            <w:proofErr w:type="gramStart"/>
                            <w:r w:rsidRPr="0052306F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  <w:r>
                              <w:rPr>
                                <w:color w:val="FFFFFF" w:themeColor="background1"/>
                              </w:rPr>
                              <w:t>………………………………………………………………………………………………..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>…</w:t>
                            </w:r>
                          </w:p>
                          <w:p w14:paraId="3945E5B3" w14:textId="77777777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584B27A6" w14:textId="77777777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7B58EF8" w14:textId="3F979E77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2306F">
                              <w:rPr>
                                <w:color w:val="FFFFFF" w:themeColor="background1"/>
                              </w:rPr>
                              <w:t>Phone number</w:t>
                            </w:r>
                            <w:proofErr w:type="gramStart"/>
                            <w:r w:rsidRPr="0052306F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  <w:r>
                              <w:rPr>
                                <w:color w:val="FFFFFF" w:themeColor="background1"/>
                              </w:rPr>
                              <w:t>…………………………………………………………………………………………………..</w:t>
                            </w:r>
                            <w:proofErr w:type="gramEnd"/>
                          </w:p>
                          <w:p w14:paraId="1B3A9969" w14:textId="77777777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37BC3DA" w14:textId="77777777" w:rsidR="0052306F" w:rsidRP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E05372A" w14:textId="7F5B7030" w:rsidR="0052306F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2306F">
                              <w:rPr>
                                <w:color w:val="FFFFFF" w:themeColor="background1"/>
                              </w:rPr>
                              <w:t>Date of application:</w:t>
                            </w:r>
                            <w:r>
                              <w:rPr>
                                <w:color w:val="FFFFFF" w:themeColor="background1"/>
                              </w:rPr>
                              <w:t>………………………………………………………………………………………………</w:t>
                            </w:r>
                          </w:p>
                          <w:p w14:paraId="6E921FD2" w14:textId="77777777" w:rsidR="009265A5" w:rsidRDefault="009265A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D149FCA" w14:textId="21B6787A" w:rsidR="009265A5" w:rsidRPr="009265A5" w:rsidRDefault="0052306F" w:rsidP="007D59B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380" w:lineRule="atLeast"/>
                              <w:jc w:val="both"/>
                              <w:rPr>
                                <w:rFonts w:cs="Trebuchet MS"/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  <w:r w:rsidRPr="0052306F">
                              <w:rPr>
                                <w:color w:val="FFFFFF" w:themeColor="background1"/>
                              </w:rPr>
                              <w:t xml:space="preserve"> undersigned hereby declare that the submitted work is my original work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and </w:t>
                            </w:r>
                            <w:r w:rsidRPr="0052306F">
                              <w:rPr>
                                <w:color w:val="FFFFFF" w:themeColor="background1"/>
                              </w:rPr>
                              <w:t xml:space="preserve">has not been awarded by another competition. </w:t>
                            </w:r>
                            <w:r w:rsidR="009265A5" w:rsidRPr="009265A5">
                              <w:rPr>
                                <w:rFonts w:cs="Trebuchet MS"/>
                                <w:color w:val="FFFFFF" w:themeColor="background1"/>
                              </w:rPr>
                              <w:t>I have read the Competition Regulations and I declare to comply with them</w:t>
                            </w:r>
                            <w:r w:rsidR="009265A5">
                              <w:rPr>
                                <w:rFonts w:cs="Trebuchet MS"/>
                                <w:color w:val="FFFFFF" w:themeColor="background1"/>
                              </w:rPr>
                              <w:t xml:space="preserve">. </w:t>
                            </w:r>
                            <w:r w:rsidR="009265A5" w:rsidRPr="009265A5">
                              <w:rPr>
                                <w:rFonts w:cs="Trebuchet MS"/>
                                <w:color w:val="FFFFFF" w:themeColor="background1"/>
                              </w:rPr>
                              <w:t>I am the only author and I have all the rights – property and</w:t>
                            </w:r>
                            <w:r w:rsidR="009265A5">
                              <w:rPr>
                                <w:rFonts w:cs="Trebuchet MS"/>
                                <w:color w:val="FFFFFF" w:themeColor="background1"/>
                              </w:rPr>
                              <w:t xml:space="preserve"> personal – to the composition. </w:t>
                            </w:r>
                            <w:r w:rsidR="009265A5" w:rsidRPr="009265A5">
                              <w:rPr>
                                <w:rFonts w:cs="Lucida Grande"/>
                                <w:color w:val="FFFFFF" w:themeColor="background1"/>
                              </w:rPr>
                              <w:t>I</w:t>
                            </w:r>
                            <w:r w:rsidR="009265A5" w:rsidRPr="009265A5">
                              <w:rPr>
                                <w:rFonts w:cs="Trebuchet MS"/>
                                <w:color w:val="FFFFFF" w:themeColor="background1"/>
                              </w:rPr>
                              <w:t>n the case of being awarded I agree that</w:t>
                            </w:r>
                            <w:r w:rsidR="007B1C9B">
                              <w:rPr>
                                <w:rFonts w:cs="Trebuchet MS"/>
                                <w:color w:val="FFFFFF" w:themeColor="background1"/>
                              </w:rPr>
                              <w:t xml:space="preserve"> </w:t>
                            </w:r>
                            <w:r w:rsidR="007B1C9B">
                              <w:rPr>
                                <w:rFonts w:ascii="Lucida Grande" w:hAnsi="Lucida Grande" w:cs="Lucida Grande"/>
                                <w:color w:val="FFFFFF" w:themeColor="background1"/>
                              </w:rPr>
                              <w:t>the</w:t>
                            </w:r>
                            <w:r w:rsidR="009265A5">
                              <w:rPr>
                                <w:rFonts w:ascii="Trebuchet MS" w:hAnsi="Trebuchet MS" w:cs="Trebuchet MS"/>
                                <w:color w:val="000000"/>
                                <w:sz w:val="32"/>
                                <w:szCs w:val="32"/>
                              </w:rPr>
                              <w:t> </w:t>
                            </w:r>
                            <w:r w:rsidR="009265A5" w:rsidRPr="009265A5">
                              <w:rPr>
                                <w:rFonts w:cs="Trebuchet MS"/>
                                <w:color w:val="FFFFFF" w:themeColor="background1"/>
                              </w:rPr>
                              <w:t>composition can be recorded for archive o</w:t>
                            </w:r>
                            <w:r w:rsidR="009265A5">
                              <w:rPr>
                                <w:rFonts w:cs="Trebuchet MS"/>
                                <w:color w:val="FFFFFF" w:themeColor="background1"/>
                              </w:rPr>
                              <w:t>r promotion</w:t>
                            </w:r>
                            <w:r w:rsidR="009265A5" w:rsidRPr="009265A5">
                              <w:rPr>
                                <w:rFonts w:cs="Trebuchet MS"/>
                                <w:color w:val="FFFFFF" w:themeColor="background1"/>
                              </w:rPr>
                              <w:t xml:space="preserve"> </w:t>
                            </w:r>
                            <w:r w:rsidR="009265A5" w:rsidRPr="009265A5">
                              <w:rPr>
                                <w:rFonts w:cs="Lucida Grande"/>
                                <w:color w:val="FFFFFF" w:themeColor="background1"/>
                              </w:rPr>
                              <w:t>and</w:t>
                            </w:r>
                            <w:r w:rsidR="009265A5" w:rsidRPr="009265A5">
                              <w:rPr>
                                <w:rFonts w:cs="Trebuchet MS"/>
                                <w:color w:val="FFFFFF" w:themeColor="background1"/>
                              </w:rPr>
                              <w:t xml:space="preserve"> my image (photo) can be used in the booklet of </w:t>
                            </w:r>
                            <w:r w:rsidR="009265A5">
                              <w:rPr>
                                <w:rFonts w:cs="Trebuchet MS"/>
                                <w:color w:val="FFFFFF" w:themeColor="background1"/>
                              </w:rPr>
                              <w:t>1</w:t>
                            </w:r>
                            <w:r w:rsidR="009265A5" w:rsidRPr="009265A5">
                              <w:rPr>
                                <w:rFonts w:cs="Trebuchet MS"/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 w:rsidR="009265A5">
                              <w:rPr>
                                <w:rFonts w:cs="Trebuchet MS"/>
                                <w:color w:val="FFFFFF" w:themeColor="background1"/>
                              </w:rPr>
                              <w:t xml:space="preserve"> Chalki</w:t>
                            </w:r>
                            <w:r w:rsidR="009265A5" w:rsidRPr="009265A5">
                              <w:rPr>
                                <w:rFonts w:cs="Trebuchet MS"/>
                                <w:color w:val="FFFFFF" w:themeColor="background1"/>
                                <w:position w:val="10"/>
                              </w:rPr>
                              <w:t xml:space="preserve"> </w:t>
                            </w:r>
                            <w:r w:rsidR="009265A5" w:rsidRPr="009265A5">
                              <w:rPr>
                                <w:rFonts w:cs="Trebuchet MS"/>
                                <w:color w:val="FFFFFF" w:themeColor="background1"/>
                              </w:rPr>
                              <w:t xml:space="preserve">International </w:t>
                            </w:r>
                            <w:r w:rsidR="009265A5">
                              <w:rPr>
                                <w:rFonts w:cs="Trebuchet MS"/>
                                <w:color w:val="FFFFFF" w:themeColor="background1"/>
                              </w:rPr>
                              <w:t>Composition Competition and</w:t>
                            </w:r>
                            <w:r w:rsidR="009265A5" w:rsidRPr="009265A5">
                              <w:rPr>
                                <w:rFonts w:cs="Trebuchet MS"/>
                                <w:color w:val="FFFFFF" w:themeColor="background1"/>
                              </w:rPr>
                              <w:t xml:space="preserve"> for promotion</w:t>
                            </w:r>
                            <w:r w:rsidR="009265A5">
                              <w:rPr>
                                <w:rFonts w:cs="Trebuchet MS"/>
                                <w:color w:val="FFFFFF" w:themeColor="background1"/>
                              </w:rPr>
                              <w:t>.</w:t>
                            </w:r>
                            <w:r w:rsidR="009265A5" w:rsidRPr="009265A5">
                              <w:rPr>
                                <w:rFonts w:cs="Trebuchet MS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817C6FC" w14:textId="1626EE56" w:rsidR="0052306F" w:rsidRPr="0052306F" w:rsidRDefault="0052306F" w:rsidP="009265A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2306F">
                              <w:rPr>
                                <w:color w:val="FFFFFF" w:themeColor="background1"/>
                              </w:rPr>
                              <w:t>Applicant’s signature</w:t>
                            </w:r>
                            <w:r w:rsidR="009265A5">
                              <w:rPr>
                                <w:color w:val="FFFFFF" w:themeColor="background1"/>
                              </w:rPr>
                              <w:t xml:space="preserve">                                                                                         </w:t>
                            </w:r>
                          </w:p>
                          <w:p w14:paraId="7AE0F74A" w14:textId="77777777" w:rsidR="0052306F" w:rsidRDefault="0052306F"/>
                          <w:p w14:paraId="4AC90449" w14:textId="77777777" w:rsidR="0052306F" w:rsidRDefault="0052306F"/>
                          <w:p w14:paraId="1CB632AC" w14:textId="77777777" w:rsidR="0052306F" w:rsidRDefault="0052306F"/>
                          <w:p w14:paraId="4F67909C" w14:textId="7AC699CB" w:rsidR="0052306F" w:rsidRPr="009265A5" w:rsidRDefault="009265A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265A5">
                              <w:rPr>
                                <w:color w:val="FFFFFF" w:themeColor="background1"/>
                              </w:rPr>
                              <w:t xml:space="preserve">…………………………………                                                                       </w:t>
                            </w:r>
                          </w:p>
                          <w:p w14:paraId="182916DF" w14:textId="77777777" w:rsidR="0052306F" w:rsidRPr="009265A5" w:rsidRDefault="0052306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3" o:spid="_x0000_s1026" type="#_x0000_t202" style="position:absolute;margin-left:33pt;margin-top:212.2pt;width:547.3pt;height:563.7pt;z-index:2516715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" mv:complextextbox="1" filled="f" stroked="f">
                <v:textbox>
                  <w:txbxContent>
                    <w:p w14:paraId="0F1BE7D0" w14:textId="7D10782B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  <w:r w:rsidRPr="0052306F">
                        <w:rPr>
                          <w:color w:val="FFFFFF" w:themeColor="background1"/>
                        </w:rPr>
                        <w:t>Composer’s name:</w:t>
                      </w:r>
                      <w:r>
                        <w:rPr>
                          <w:color w:val="FFFFFF" w:themeColor="background1"/>
                        </w:rPr>
                        <w:t>………………………………………………………………………………………………</w:t>
                      </w:r>
                    </w:p>
                    <w:p w14:paraId="55B69988" w14:textId="77777777" w:rsidR="0052306F" w:rsidRDefault="0052306F">
                      <w:pPr>
                        <w:rPr>
                          <w:color w:val="FFFFFF" w:themeColor="background1"/>
                        </w:rPr>
                      </w:pPr>
                    </w:p>
                    <w:p w14:paraId="7BDEF597" w14:textId="77777777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</w:p>
                    <w:p w14:paraId="3C98CC70" w14:textId="4342A35C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  <w:r w:rsidRPr="0052306F">
                        <w:rPr>
                          <w:color w:val="FFFFFF" w:themeColor="background1"/>
                        </w:rPr>
                        <w:t>Title of work(s):</w:t>
                      </w:r>
                      <w:r>
                        <w:rPr>
                          <w:color w:val="FFFFFF" w:themeColor="background1"/>
                        </w:rPr>
                        <w:t>…………………………………………………………………………………………………..</w:t>
                      </w:r>
                    </w:p>
                    <w:p w14:paraId="0CDD98B7" w14:textId="77777777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</w:p>
                    <w:p w14:paraId="592CCB60" w14:textId="77777777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</w:p>
                    <w:p w14:paraId="2C384DEB" w14:textId="4B4F6064" w:rsidR="0052306F" w:rsidRDefault="0052306F">
                      <w:pPr>
                        <w:rPr>
                          <w:color w:val="FFFFFF" w:themeColor="background1"/>
                        </w:rPr>
                      </w:pPr>
                      <w:r w:rsidRPr="0052306F">
                        <w:rPr>
                          <w:color w:val="FFFFFF" w:themeColor="background1"/>
                        </w:rPr>
                        <w:t>Duration of the work</w:t>
                      </w:r>
                      <w:r w:rsidR="00221F6E">
                        <w:rPr>
                          <w:color w:val="FFFFFF" w:themeColor="background1"/>
                        </w:rPr>
                        <w:t>(s)</w:t>
                      </w:r>
                      <w:r w:rsidRPr="0052306F">
                        <w:rPr>
                          <w:color w:val="FFFFFF" w:themeColor="background1"/>
                        </w:rPr>
                        <w:t>:</w:t>
                      </w:r>
                      <w:r>
                        <w:rPr>
                          <w:color w:val="FFFFFF" w:themeColor="background1"/>
                        </w:rPr>
                        <w:t>………</w:t>
                      </w:r>
                      <w:r w:rsidR="00221F6E">
                        <w:rPr>
                          <w:color w:val="FFFFFF" w:themeColor="background1"/>
                        </w:rPr>
                        <w:t>…………………………………………………………………………………</w:t>
                      </w:r>
                    </w:p>
                    <w:p w14:paraId="0CCDB96E" w14:textId="77777777" w:rsidR="00221F6E" w:rsidRDefault="00221F6E">
                      <w:pPr>
                        <w:rPr>
                          <w:color w:val="FFFFFF" w:themeColor="background1"/>
                        </w:rPr>
                      </w:pPr>
                    </w:p>
                    <w:p w14:paraId="3F31B558" w14:textId="77777777" w:rsidR="00221F6E" w:rsidRDefault="00221F6E">
                      <w:pPr>
                        <w:rPr>
                          <w:color w:val="FFFFFF" w:themeColor="background1"/>
                        </w:rPr>
                      </w:pPr>
                    </w:p>
                    <w:p w14:paraId="7106C2B6" w14:textId="104F74E9" w:rsidR="00221F6E" w:rsidRPr="0052306F" w:rsidRDefault="009265A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6 - </w:t>
                      </w:r>
                      <w:r w:rsidR="00221F6E">
                        <w:rPr>
                          <w:color w:val="FFFFFF" w:themeColor="background1"/>
                        </w:rPr>
                        <w:t>Digit code:…………………………</w:t>
                      </w:r>
                      <w:r>
                        <w:rPr>
                          <w:color w:val="FFFFFF" w:themeColor="background1"/>
                        </w:rPr>
                        <w:t>………………………………………………………………………….</w:t>
                      </w:r>
                    </w:p>
                    <w:p w14:paraId="0711F502" w14:textId="77777777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</w:p>
                    <w:p w14:paraId="09E2AE73" w14:textId="77777777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</w:p>
                    <w:p w14:paraId="78FB6036" w14:textId="26B031AD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  <w:r w:rsidRPr="0052306F">
                        <w:rPr>
                          <w:color w:val="FFFFFF" w:themeColor="background1"/>
                        </w:rPr>
                        <w:t>Nationality:</w:t>
                      </w:r>
                      <w:r>
                        <w:rPr>
                          <w:color w:val="FFFFFF" w:themeColor="background1"/>
                        </w:rPr>
                        <w:t>…………………………………………………………………………………………………………</w:t>
                      </w:r>
                    </w:p>
                    <w:p w14:paraId="5EA6F545" w14:textId="77777777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</w:p>
                    <w:p w14:paraId="2682FAF7" w14:textId="77777777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</w:p>
                    <w:p w14:paraId="4639FA58" w14:textId="28B4D23D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  <w:r w:rsidRPr="0052306F">
                        <w:rPr>
                          <w:color w:val="FFFFFF" w:themeColor="background1"/>
                        </w:rPr>
                        <w:t>Email address</w:t>
                      </w:r>
                      <w:proofErr w:type="gramStart"/>
                      <w:r w:rsidRPr="0052306F">
                        <w:rPr>
                          <w:color w:val="FFFFFF" w:themeColor="background1"/>
                        </w:rPr>
                        <w:t xml:space="preserve">: </w:t>
                      </w:r>
                      <w:r>
                        <w:rPr>
                          <w:color w:val="FFFFFF" w:themeColor="background1"/>
                        </w:rPr>
                        <w:t>………………………………………………………………………………………………..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>…</w:t>
                      </w:r>
                    </w:p>
                    <w:p w14:paraId="3945E5B3" w14:textId="77777777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</w:p>
                    <w:p w14:paraId="584B27A6" w14:textId="77777777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</w:p>
                    <w:p w14:paraId="47B58EF8" w14:textId="3F979E77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  <w:r w:rsidRPr="0052306F">
                        <w:rPr>
                          <w:color w:val="FFFFFF" w:themeColor="background1"/>
                        </w:rPr>
                        <w:t>Phone number</w:t>
                      </w:r>
                      <w:proofErr w:type="gramStart"/>
                      <w:r w:rsidRPr="0052306F">
                        <w:rPr>
                          <w:color w:val="FFFFFF" w:themeColor="background1"/>
                        </w:rPr>
                        <w:t xml:space="preserve">: </w:t>
                      </w:r>
                      <w:r>
                        <w:rPr>
                          <w:color w:val="FFFFFF" w:themeColor="background1"/>
                        </w:rPr>
                        <w:t>…………………………………………………………………………………………………..</w:t>
                      </w:r>
                      <w:proofErr w:type="gramEnd"/>
                    </w:p>
                    <w:p w14:paraId="1B3A9969" w14:textId="77777777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</w:p>
                    <w:p w14:paraId="237BC3DA" w14:textId="77777777" w:rsidR="0052306F" w:rsidRPr="0052306F" w:rsidRDefault="0052306F">
                      <w:pPr>
                        <w:rPr>
                          <w:color w:val="FFFFFF" w:themeColor="background1"/>
                        </w:rPr>
                      </w:pPr>
                    </w:p>
                    <w:p w14:paraId="4E05372A" w14:textId="7F5B7030" w:rsidR="0052306F" w:rsidRDefault="0052306F">
                      <w:pPr>
                        <w:rPr>
                          <w:color w:val="FFFFFF" w:themeColor="background1"/>
                        </w:rPr>
                      </w:pPr>
                      <w:r w:rsidRPr="0052306F">
                        <w:rPr>
                          <w:color w:val="FFFFFF" w:themeColor="background1"/>
                        </w:rPr>
                        <w:t>Date of application:</w:t>
                      </w:r>
                      <w:r>
                        <w:rPr>
                          <w:color w:val="FFFFFF" w:themeColor="background1"/>
                        </w:rPr>
                        <w:t>………………………………………………………………………………………………</w:t>
                      </w:r>
                    </w:p>
                    <w:p w14:paraId="6E921FD2" w14:textId="77777777" w:rsidR="009265A5" w:rsidRDefault="009265A5">
                      <w:pPr>
                        <w:rPr>
                          <w:color w:val="FFFFFF" w:themeColor="background1"/>
                        </w:rPr>
                      </w:pPr>
                    </w:p>
                    <w:p w14:paraId="1D149FCA" w14:textId="21B6787A" w:rsidR="009265A5" w:rsidRPr="009265A5" w:rsidRDefault="0052306F" w:rsidP="007D59B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380" w:lineRule="atLeast"/>
                        <w:jc w:val="both"/>
                        <w:rPr>
                          <w:rFonts w:cs="Trebuchet MS"/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I</w:t>
                      </w:r>
                      <w:r w:rsidRPr="0052306F">
                        <w:rPr>
                          <w:color w:val="FFFFFF" w:themeColor="background1"/>
                        </w:rPr>
                        <w:t xml:space="preserve"> undersigned hereby declare that the submitted work is my original work</w:t>
                      </w:r>
                      <w:r>
                        <w:rPr>
                          <w:color w:val="FFFFFF" w:themeColor="background1"/>
                        </w:rPr>
                        <w:t xml:space="preserve"> and </w:t>
                      </w:r>
                      <w:r w:rsidRPr="0052306F">
                        <w:rPr>
                          <w:color w:val="FFFFFF" w:themeColor="background1"/>
                        </w:rPr>
                        <w:t xml:space="preserve">has not been awarded by another competition. </w:t>
                      </w:r>
                      <w:r w:rsidR="009265A5" w:rsidRPr="009265A5">
                        <w:rPr>
                          <w:rFonts w:cs="Trebuchet MS"/>
                          <w:color w:val="FFFFFF" w:themeColor="background1"/>
                        </w:rPr>
                        <w:t>I have read the Competition Regulations and I declare to comply with them</w:t>
                      </w:r>
                      <w:r w:rsidR="009265A5">
                        <w:rPr>
                          <w:rFonts w:cs="Trebuchet MS"/>
                          <w:color w:val="FFFFFF" w:themeColor="background1"/>
                        </w:rPr>
                        <w:t xml:space="preserve">. </w:t>
                      </w:r>
                      <w:r w:rsidR="009265A5" w:rsidRPr="009265A5">
                        <w:rPr>
                          <w:rFonts w:cs="Trebuchet MS"/>
                          <w:color w:val="FFFFFF" w:themeColor="background1"/>
                        </w:rPr>
                        <w:t>I am the only author and I have all the rights – property and</w:t>
                      </w:r>
                      <w:r w:rsidR="009265A5">
                        <w:rPr>
                          <w:rFonts w:cs="Trebuchet MS"/>
                          <w:color w:val="FFFFFF" w:themeColor="background1"/>
                        </w:rPr>
                        <w:t xml:space="preserve"> personal – to the composition. </w:t>
                      </w:r>
                      <w:r w:rsidR="009265A5" w:rsidRPr="009265A5">
                        <w:rPr>
                          <w:rFonts w:cs="Lucida Grande"/>
                          <w:color w:val="FFFFFF" w:themeColor="background1"/>
                        </w:rPr>
                        <w:t>I</w:t>
                      </w:r>
                      <w:r w:rsidR="009265A5" w:rsidRPr="009265A5">
                        <w:rPr>
                          <w:rFonts w:cs="Trebuchet MS"/>
                          <w:color w:val="FFFFFF" w:themeColor="background1"/>
                        </w:rPr>
                        <w:t>n the case of being awarded I agree that</w:t>
                      </w:r>
                      <w:r w:rsidR="007B1C9B">
                        <w:rPr>
                          <w:rFonts w:cs="Trebuchet MS"/>
                          <w:color w:val="FFFFFF" w:themeColor="background1"/>
                        </w:rPr>
                        <w:t xml:space="preserve"> </w:t>
                      </w:r>
                      <w:r w:rsidR="007B1C9B">
                        <w:rPr>
                          <w:rFonts w:ascii="Lucida Grande" w:hAnsi="Lucida Grande" w:cs="Lucida Grande"/>
                          <w:color w:val="FFFFFF" w:themeColor="background1"/>
                        </w:rPr>
                        <w:t>the</w:t>
                      </w:r>
                      <w:r w:rsidR="009265A5">
                        <w:rPr>
                          <w:rFonts w:ascii="Trebuchet MS" w:hAnsi="Trebuchet MS" w:cs="Trebuchet MS"/>
                          <w:color w:val="000000"/>
                          <w:sz w:val="32"/>
                          <w:szCs w:val="32"/>
                        </w:rPr>
                        <w:t> </w:t>
                      </w:r>
                      <w:r w:rsidR="009265A5" w:rsidRPr="009265A5">
                        <w:rPr>
                          <w:rFonts w:cs="Trebuchet MS"/>
                          <w:color w:val="FFFFFF" w:themeColor="background1"/>
                        </w:rPr>
                        <w:t>composition can be recorded for archive o</w:t>
                      </w:r>
                      <w:r w:rsidR="009265A5">
                        <w:rPr>
                          <w:rFonts w:cs="Trebuchet MS"/>
                          <w:color w:val="FFFFFF" w:themeColor="background1"/>
                        </w:rPr>
                        <w:t>r promotion</w:t>
                      </w:r>
                      <w:r w:rsidR="009265A5" w:rsidRPr="009265A5">
                        <w:rPr>
                          <w:rFonts w:cs="Trebuchet MS"/>
                          <w:color w:val="FFFFFF" w:themeColor="background1"/>
                        </w:rPr>
                        <w:t xml:space="preserve"> </w:t>
                      </w:r>
                      <w:r w:rsidR="009265A5" w:rsidRPr="009265A5">
                        <w:rPr>
                          <w:rFonts w:cs="Lucida Grande"/>
                          <w:color w:val="FFFFFF" w:themeColor="background1"/>
                        </w:rPr>
                        <w:t>and</w:t>
                      </w:r>
                      <w:r w:rsidR="009265A5" w:rsidRPr="009265A5">
                        <w:rPr>
                          <w:rFonts w:cs="Trebuchet MS"/>
                          <w:color w:val="FFFFFF" w:themeColor="background1"/>
                        </w:rPr>
                        <w:t xml:space="preserve"> my image (photo) can be used in the booklet of </w:t>
                      </w:r>
                      <w:r w:rsidR="009265A5">
                        <w:rPr>
                          <w:rFonts w:cs="Trebuchet MS"/>
                          <w:color w:val="FFFFFF" w:themeColor="background1"/>
                        </w:rPr>
                        <w:t>1</w:t>
                      </w:r>
                      <w:r w:rsidR="009265A5" w:rsidRPr="009265A5">
                        <w:rPr>
                          <w:rFonts w:cs="Trebuchet MS"/>
                          <w:color w:val="FFFFFF" w:themeColor="background1"/>
                          <w:vertAlign w:val="superscript"/>
                        </w:rPr>
                        <w:t>st</w:t>
                      </w:r>
                      <w:r w:rsidR="009265A5">
                        <w:rPr>
                          <w:rFonts w:cs="Trebuchet MS"/>
                          <w:color w:val="FFFFFF" w:themeColor="background1"/>
                        </w:rPr>
                        <w:t xml:space="preserve"> Chalki</w:t>
                      </w:r>
                      <w:r w:rsidR="009265A5" w:rsidRPr="009265A5">
                        <w:rPr>
                          <w:rFonts w:cs="Trebuchet MS"/>
                          <w:color w:val="FFFFFF" w:themeColor="background1"/>
                          <w:position w:val="10"/>
                        </w:rPr>
                        <w:t xml:space="preserve"> </w:t>
                      </w:r>
                      <w:r w:rsidR="009265A5" w:rsidRPr="009265A5">
                        <w:rPr>
                          <w:rFonts w:cs="Trebuchet MS"/>
                          <w:color w:val="FFFFFF" w:themeColor="background1"/>
                        </w:rPr>
                        <w:t xml:space="preserve">International </w:t>
                      </w:r>
                      <w:r w:rsidR="009265A5">
                        <w:rPr>
                          <w:rFonts w:cs="Trebuchet MS"/>
                          <w:color w:val="FFFFFF" w:themeColor="background1"/>
                        </w:rPr>
                        <w:t>Composition Competition and</w:t>
                      </w:r>
                      <w:r w:rsidR="009265A5" w:rsidRPr="009265A5">
                        <w:rPr>
                          <w:rFonts w:cs="Trebuchet MS"/>
                          <w:color w:val="FFFFFF" w:themeColor="background1"/>
                        </w:rPr>
                        <w:t xml:space="preserve"> for promotion</w:t>
                      </w:r>
                      <w:r w:rsidR="009265A5">
                        <w:rPr>
                          <w:rFonts w:cs="Trebuchet MS"/>
                          <w:color w:val="FFFFFF" w:themeColor="background1"/>
                        </w:rPr>
                        <w:t>.</w:t>
                      </w:r>
                      <w:r w:rsidR="009265A5" w:rsidRPr="009265A5">
                        <w:rPr>
                          <w:rFonts w:cs="Trebuchet MS"/>
                          <w:color w:val="FFFFFF" w:themeColor="background1"/>
                        </w:rPr>
                        <w:t xml:space="preserve"> </w:t>
                      </w:r>
                    </w:p>
                    <w:p w14:paraId="1817C6FC" w14:textId="1626EE56" w:rsidR="0052306F" w:rsidRPr="0052306F" w:rsidRDefault="0052306F" w:rsidP="009265A5">
                      <w:pPr>
                        <w:rPr>
                          <w:color w:val="FFFFFF" w:themeColor="background1"/>
                        </w:rPr>
                      </w:pPr>
                      <w:r w:rsidRPr="0052306F">
                        <w:rPr>
                          <w:color w:val="FFFFFF" w:themeColor="background1"/>
                        </w:rPr>
                        <w:t>Applicant’s signature</w:t>
                      </w:r>
                      <w:r w:rsidR="009265A5">
                        <w:rPr>
                          <w:color w:val="FFFFFF" w:themeColor="background1"/>
                        </w:rPr>
                        <w:t xml:space="preserve">                                                                                         </w:t>
                      </w:r>
                    </w:p>
                    <w:p w14:paraId="7AE0F74A" w14:textId="77777777" w:rsidR="0052306F" w:rsidRDefault="0052306F"/>
                    <w:p w14:paraId="4AC90449" w14:textId="77777777" w:rsidR="0052306F" w:rsidRDefault="0052306F"/>
                    <w:p w14:paraId="1CB632AC" w14:textId="77777777" w:rsidR="0052306F" w:rsidRDefault="0052306F"/>
                    <w:p w14:paraId="4F67909C" w14:textId="7AC699CB" w:rsidR="0052306F" w:rsidRPr="009265A5" w:rsidRDefault="009265A5">
                      <w:pPr>
                        <w:rPr>
                          <w:color w:val="FFFFFF" w:themeColor="background1"/>
                        </w:rPr>
                      </w:pPr>
                      <w:r w:rsidRPr="009265A5">
                        <w:rPr>
                          <w:color w:val="FFFFFF" w:themeColor="background1"/>
                        </w:rPr>
                        <w:t xml:space="preserve">…………………………………                                                                       </w:t>
                      </w:r>
                    </w:p>
                    <w:p w14:paraId="182916DF" w14:textId="77777777" w:rsidR="0052306F" w:rsidRPr="009265A5" w:rsidRDefault="0052306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265A5">
        <w:rPr>
          <w:noProof/>
        </w:rPr>
        <mc:AlternateContent>
          <mc:Choice Requires="wps">
            <w:drawing>
              <wp:anchor distT="0" distB="0" distL="114300" distR="114300" simplePos="0" relativeHeight="251670532" behindDoc="0" locked="0" layoutInCell="1" allowOverlap="1" wp14:anchorId="425BEE18" wp14:editId="45B9B161">
                <wp:simplePos x="0" y="0"/>
                <wp:positionH relativeFrom="page">
                  <wp:posOffset>419100</wp:posOffset>
                </wp:positionH>
                <wp:positionV relativeFrom="page">
                  <wp:posOffset>2247265</wp:posOffset>
                </wp:positionV>
                <wp:extent cx="7010400" cy="511175"/>
                <wp:effectExtent l="0" t="0" r="0" b="0"/>
                <wp:wrapThrough wrapText="bothSides">
                  <wp:wrapPolygon edited="0">
                    <wp:start x="78" y="0"/>
                    <wp:lineTo x="78" y="20393"/>
                    <wp:lineTo x="21443" y="20393"/>
                    <wp:lineTo x="21443" y="0"/>
                    <wp:lineTo x="78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888AE" w14:textId="21F96B8E" w:rsidR="00A51D29" w:rsidRPr="0052306F" w:rsidRDefault="0052306F" w:rsidP="0052306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2306F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Application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3pt;margin-top:176.95pt;width:552pt;height:40.2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Nc0dECAAAf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" mv:complextextbox="1" filled="f" stroked="f">
                <v:textbox>
                  <w:txbxContent>
                    <w:p w14:paraId="51B888AE" w14:textId="21F96B8E" w:rsidR="00A51D29" w:rsidRPr="0052306F" w:rsidRDefault="0052306F" w:rsidP="0052306F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52306F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Application form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559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55C0D" wp14:editId="67754836">
                <wp:simplePos x="0" y="0"/>
                <wp:positionH relativeFrom="page">
                  <wp:posOffset>269240</wp:posOffset>
                </wp:positionH>
                <wp:positionV relativeFrom="page">
                  <wp:posOffset>2184400</wp:posOffset>
                </wp:positionV>
                <wp:extent cx="7223760" cy="7708900"/>
                <wp:effectExtent l="0" t="0" r="0" b="1270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7708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1.2pt;margin-top:172pt;width:568.8pt;height:60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" fillcolor="#949994 [1620]" stroked="f">
                <w10:wrap anchorx="page" anchory="page"/>
              </v:rect>
            </w:pict>
          </mc:Fallback>
        </mc:AlternateContent>
      </w:r>
    </w:p>
    <w:sectPr w:rsidR="00AF4F6D" w:rsidSect="009559DC">
      <w:pgSz w:w="12240" w:h="15840"/>
      <w:pgMar w:top="432" w:right="432" w:bottom="14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B21BE4" w14:textId="77777777" w:rsidR="006F17B2" w:rsidRDefault="006F17B2">
      <w:r>
        <w:separator/>
      </w:r>
    </w:p>
  </w:endnote>
  <w:endnote w:type="continuationSeparator" w:id="0">
    <w:p w14:paraId="6579D13C" w14:textId="77777777" w:rsidR="006F17B2" w:rsidRDefault="006F1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55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55"/>
    <w:family w:val="auto"/>
    <w:pitch w:val="variable"/>
    <w:sig w:usb0="00000081" w:usb1="00000000" w:usb2="00000000" w:usb3="00000000" w:csb0="00000008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55"/>
    <w:family w:val="auto"/>
    <w:pitch w:val="variable"/>
    <w:sig w:usb0="00000083" w:usb1="00000000" w:usb2="00000000" w:usb3="00000000" w:csb0="00000009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rebuchet MS">
    <w:panose1 w:val="020B0603020202020204"/>
    <w:charset w:val="55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55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55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71C0BE" w14:textId="77777777" w:rsidR="006F17B2" w:rsidRDefault="006F17B2">
      <w:r>
        <w:separator/>
      </w:r>
    </w:p>
  </w:footnote>
  <w:footnote w:type="continuationSeparator" w:id="0">
    <w:p w14:paraId="3ABF7F30" w14:textId="77777777" w:rsidR="006F17B2" w:rsidRDefault="006F17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pStyle w:val="Footer-Lef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">
    <w:nsid w:val="7762374E"/>
    <w:multiLevelType w:val="hybridMultilevel"/>
    <w:tmpl w:val="BFD840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AF4F6D"/>
    <w:rsid w:val="00051E0B"/>
    <w:rsid w:val="001B3F6E"/>
    <w:rsid w:val="00221F6E"/>
    <w:rsid w:val="00234C14"/>
    <w:rsid w:val="002C046C"/>
    <w:rsid w:val="002D5E2D"/>
    <w:rsid w:val="002F4EA1"/>
    <w:rsid w:val="003C3951"/>
    <w:rsid w:val="00403549"/>
    <w:rsid w:val="00452795"/>
    <w:rsid w:val="0052306F"/>
    <w:rsid w:val="00595F01"/>
    <w:rsid w:val="005D1C29"/>
    <w:rsid w:val="006F17B2"/>
    <w:rsid w:val="007B1C9B"/>
    <w:rsid w:val="007D59B7"/>
    <w:rsid w:val="00882A6C"/>
    <w:rsid w:val="009265A5"/>
    <w:rsid w:val="009559DC"/>
    <w:rsid w:val="00A15909"/>
    <w:rsid w:val="00A51D29"/>
    <w:rsid w:val="00AA0283"/>
    <w:rsid w:val="00AE3A85"/>
    <w:rsid w:val="00AF4F6D"/>
    <w:rsid w:val="00B9072B"/>
    <w:rsid w:val="00BB52F1"/>
    <w:rsid w:val="00DA4094"/>
    <w:rsid w:val="00E10053"/>
    <w:rsid w:val="00E36D23"/>
    <w:rsid w:val="00E732E5"/>
    <w:rsid w:val="00ED261D"/>
    <w:rsid w:val="00FC06CA"/>
    <w:rsid w:val="00FD1F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65C8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  <w:lsdException w:name="Normal (Web)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paragraph" w:styleId="ListParagraph">
    <w:name w:val="List Paragraph"/>
    <w:basedOn w:val="Normal"/>
    <w:rsid w:val="00ED261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306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  <w:lsdException w:name="Normal (Web)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paragraph" w:styleId="ListParagraph">
    <w:name w:val="List Paragraph"/>
    <w:basedOn w:val="Normal"/>
    <w:rsid w:val="00ED261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306F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2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21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8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6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Photo%20Flyer.dotx" TargetMode="External"/>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Photo Flyer">
      <a:majorFont>
        <a:latin typeface="News Gothic MT"/>
        <a:ea typeface=""/>
        <a:cs typeface=""/>
        <a:font script="Jpan" typeface="ＭＳ 明朝"/>
      </a:majorFont>
      <a:minorFont>
        <a:latin typeface="News Gothic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Flyer.dotx</Template>
  <TotalTime>19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2020-01-04T18:15:00Z</cp:lastPrinted>
  <dcterms:created xsi:type="dcterms:W3CDTF">2020-01-04T18:19:00Z</dcterms:created>
  <dcterms:modified xsi:type="dcterms:W3CDTF">2020-01-14T19:12:00Z</dcterms:modified>
  <cp:category/>
</cp:coreProperties>
</file>